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7469"/>
      </w:tblGrid>
      <w:tr w:rsidR="00AC1C69" w:rsidRPr="00AC1C69" w:rsidTr="00C4167A">
        <w:sdt>
          <w:sdtPr>
            <w:id w:val="1621259925"/>
            <w:placeholder>
              <w:docPart w:val="E55BBFC6379D4DBCB86D121122BEA7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AC1C69" w:rsidRPr="00AC1C69" w:rsidRDefault="00AC1C69" w:rsidP="00AC1C69">
                <w:r w:rsidRPr="00AC1C69">
                  <w:t>First Name</w:t>
                </w:r>
              </w:p>
            </w:tc>
          </w:sdtContent>
        </w:sdt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AC1C69" w:rsidRPr="00AC1C69" w:rsidRDefault="00AC1C69" w:rsidP="00AC1C69"/>
        </w:tc>
      </w:tr>
      <w:tr w:rsidR="00AC1C69" w:rsidRPr="00AC1C69" w:rsidTr="00C4167A">
        <w:sdt>
          <w:sdtPr>
            <w:id w:val="-1470592894"/>
            <w:placeholder>
              <w:docPart w:val="5FAB52C505DC4CC8A450881F2C048C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AC1C69" w:rsidRPr="00AC1C69" w:rsidRDefault="00AC1C69" w:rsidP="00AC1C69">
                <w:r w:rsidRPr="00AC1C69">
                  <w:t>Last Name</w:t>
                </w:r>
              </w:p>
            </w:tc>
          </w:sdtContent>
        </w:sdt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AC1C69" w:rsidRPr="00AC1C69" w:rsidRDefault="00AC1C69" w:rsidP="00AC1C69"/>
        </w:tc>
      </w:tr>
      <w:tr w:rsidR="00AC1C69" w:rsidRPr="00AC1C69" w:rsidTr="00C4167A">
        <w:sdt>
          <w:sdtPr>
            <w:id w:val="-965116832"/>
            <w:placeholder>
              <w:docPart w:val="B6A24C59391B46BE8C3D2485B38D14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:rsidR="00AC1C69" w:rsidRPr="00AC1C69" w:rsidRDefault="00AC1C69" w:rsidP="00AC1C69">
                <w:r w:rsidRPr="00AC1C69">
                  <w:t>Email</w:t>
                </w:r>
              </w:p>
            </w:tc>
          </w:sdtContent>
        </w:sdt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AC1C69" w:rsidRPr="00AC1C69" w:rsidRDefault="00AC1C69" w:rsidP="00AC1C69"/>
        </w:tc>
      </w:tr>
      <w:tr w:rsidR="000308BC" w:rsidRPr="00AC1C69" w:rsidTr="00C4167A">
        <w:tc>
          <w:tcPr>
            <w:tcW w:w="1010" w:type="pct"/>
            <w:vAlign w:val="bottom"/>
          </w:tcPr>
          <w:p w:rsidR="000308BC" w:rsidRDefault="000308BC" w:rsidP="000308BC">
            <w:r>
              <w:t>Previous Educational Experience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0308BC" w:rsidRPr="00AC1C69" w:rsidRDefault="000308BC" w:rsidP="000308BC"/>
        </w:tc>
      </w:tr>
      <w:tr w:rsidR="000308BC" w:rsidRPr="00AC1C69" w:rsidTr="00C4167A">
        <w:tc>
          <w:tcPr>
            <w:tcW w:w="1010" w:type="pct"/>
            <w:vAlign w:val="bottom"/>
          </w:tcPr>
          <w:p w:rsidR="000308BC" w:rsidRPr="00AC1C69" w:rsidRDefault="000308BC" w:rsidP="000308BC">
            <w:r>
              <w:t>Finance Courses Taken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0308BC" w:rsidRPr="00AC1C69" w:rsidRDefault="000308BC" w:rsidP="000308BC"/>
        </w:tc>
      </w:tr>
      <w:tr w:rsidR="000308BC" w:rsidRPr="00AC1C69" w:rsidTr="00C4167A">
        <w:tc>
          <w:tcPr>
            <w:tcW w:w="1010" w:type="pct"/>
            <w:vAlign w:val="bottom"/>
          </w:tcPr>
          <w:p w:rsidR="000308BC" w:rsidRPr="00AC1C69" w:rsidRDefault="000308BC" w:rsidP="000308BC">
            <w:r>
              <w:t>Professional Experience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0308BC" w:rsidRPr="00AC1C69" w:rsidRDefault="000308BC" w:rsidP="000308BC"/>
        </w:tc>
      </w:tr>
      <w:tr w:rsidR="000308BC" w:rsidRPr="00AC1C69" w:rsidTr="00C4167A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:rsidR="000308BC" w:rsidRPr="00AC1C69" w:rsidRDefault="000308BC" w:rsidP="000308BC">
            <w:pPr>
              <w:pStyle w:val="NoSpacing"/>
            </w:pPr>
          </w:p>
        </w:tc>
      </w:tr>
    </w:tbl>
    <w:p w:rsidR="00B01049" w:rsidRDefault="00B01049" w:rsidP="00E677FE">
      <w:pPr>
        <w:rPr>
          <w:sz w:val="16"/>
          <w:szCs w:val="16"/>
        </w:rPr>
      </w:pPr>
    </w:p>
    <w:p w:rsidR="00CE6104" w:rsidRPr="00036411" w:rsidRDefault="00036411" w:rsidP="00036411">
      <w:pPr>
        <w:rPr>
          <w:u w:val="single"/>
        </w:rPr>
      </w:pPr>
      <w:r w:rsidRPr="00036411">
        <w:rPr>
          <w:u w:val="single"/>
        </w:rPr>
        <w:t xml:space="preserve">About Yourself: </w:t>
      </w:r>
    </w:p>
    <w:p w:rsidR="001176D3" w:rsidRDefault="00036411" w:rsidP="00036411">
      <w:pPr>
        <w:rPr>
          <w:sz w:val="24"/>
        </w:rPr>
      </w:pPr>
      <w:r w:rsidRPr="00036411">
        <w:rPr>
          <w:sz w:val="24"/>
        </w:rPr>
        <w:t>Please briefly introduce yourself; your background, academic and non</w:t>
      </w:r>
      <w:r w:rsidR="0061320C">
        <w:rPr>
          <w:sz w:val="24"/>
        </w:rPr>
        <w:t>-</w:t>
      </w:r>
      <w:r w:rsidRPr="00036411">
        <w:rPr>
          <w:sz w:val="24"/>
        </w:rPr>
        <w:t>academic interests, learning style, career goals</w:t>
      </w:r>
      <w:r w:rsidR="0061320C">
        <w:rPr>
          <w:sz w:val="24"/>
        </w:rPr>
        <w:t>,</w:t>
      </w:r>
      <w:r w:rsidRPr="00036411">
        <w:rPr>
          <w:sz w:val="24"/>
        </w:rPr>
        <w:t xml:space="preserve"> etc. (I would immensely appreciate </w:t>
      </w:r>
      <w:r w:rsidR="0061320C">
        <w:rPr>
          <w:sz w:val="24"/>
        </w:rPr>
        <w:t xml:space="preserve">it </w:t>
      </w:r>
      <w:r w:rsidRPr="00036411">
        <w:rPr>
          <w:sz w:val="24"/>
        </w:rPr>
        <w:t>if you do not leave this section blank.)</w:t>
      </w:r>
    </w:p>
    <w:p w:rsidR="001176D3" w:rsidRPr="00036411" w:rsidRDefault="001176D3" w:rsidP="00036411">
      <w:pPr>
        <w:rPr>
          <w:sz w:val="24"/>
        </w:rPr>
      </w:pPr>
    </w:p>
    <w:sectPr w:rsidR="001176D3" w:rsidRPr="00036411" w:rsidSect="00B010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9C4" w:rsidRDefault="00FE19C4" w:rsidP="00650259">
      <w:pPr>
        <w:spacing w:line="240" w:lineRule="auto"/>
      </w:pPr>
      <w:r>
        <w:separator/>
      </w:r>
    </w:p>
  </w:endnote>
  <w:endnote w:type="continuationSeparator" w:id="0">
    <w:p w:rsidR="00FE19C4" w:rsidRDefault="00FE19C4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8AA5357-B6F1-4F74-8CB3-78D4EE6189F0}"/>
    <w:embedBold r:id="rId2" w:fontKey="{76F9FB08-8C0C-4F11-9E56-2B0C12A86C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BE40BBB-BCFE-4FDA-9D61-86BA5B0379BD}"/>
    <w:embedBold r:id="rId4" w:fontKey="{2D2D8157-E01F-4BBB-8C7B-885053D9D770}"/>
    <w:embedItalic r:id="rId5" w:fontKey="{8272CF72-DDAB-420A-8E4E-A30853960C2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101457F-5B76-4792-9A6E-7DF4ABB052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0C045BF-DC9D-4B18-8B29-63D0D95342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3F" w:rsidRDefault="004350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049" w:rsidRDefault="007C6B62" w:rsidP="00E50ACC">
    <w:pPr>
      <w:pStyle w:val="NoSpacing"/>
      <w:jc w:val="right"/>
    </w:pPr>
    <w:bookmarkStart w:id="0" w:name="_GoBack"/>
    <w:r w:rsidRPr="0043503F">
      <w:rPr>
        <w:color w:val="155078" w:themeColor="accent1"/>
      </w:rPr>
      <w:drawing>
        <wp:inline distT="0" distB="0" distL="0" distR="0" wp14:anchorId="13B99070" wp14:editId="50E6E21E">
          <wp:extent cx="1611924" cy="477607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1924" cy="4776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3F" w:rsidRDefault="004350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9C4" w:rsidRDefault="00FE19C4" w:rsidP="00650259">
      <w:pPr>
        <w:spacing w:line="240" w:lineRule="auto"/>
      </w:pPr>
      <w:r>
        <w:separator/>
      </w:r>
    </w:p>
  </w:footnote>
  <w:footnote w:type="continuationSeparator" w:id="0">
    <w:p w:rsidR="00FE19C4" w:rsidRDefault="00FE19C4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3F" w:rsidRDefault="004350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75"/>
      <w:gridCol w:w="4212"/>
      <w:gridCol w:w="2573"/>
    </w:tblGrid>
    <w:tr w:rsidR="000308BC">
      <w:trPr>
        <w:trHeight w:val="720"/>
      </w:trPr>
      <w:tc>
        <w:tcPr>
          <w:tcW w:w="1667" w:type="pct"/>
        </w:tcPr>
        <w:p w:rsidR="000308BC" w:rsidRDefault="000308BC">
          <w:pPr>
            <w:pStyle w:val="Header"/>
            <w:rPr>
              <w:color w:val="155078" w:themeColor="accent1"/>
            </w:rPr>
          </w:pPr>
          <w:r w:rsidRPr="000308BC">
            <w:rPr>
              <w:color w:val="C00000"/>
              <w:sz w:val="36"/>
            </w:rPr>
            <w:t>Information Sheet</w:t>
          </w:r>
        </w:p>
      </w:tc>
      <w:tc>
        <w:tcPr>
          <w:tcW w:w="1667" w:type="pct"/>
        </w:tcPr>
        <w:p w:rsidR="000308BC" w:rsidRDefault="0043503F">
          <w:pPr>
            <w:pStyle w:val="Header"/>
            <w:jc w:val="center"/>
            <w:rPr>
              <w:color w:val="155078" w:themeColor="accent1"/>
            </w:rPr>
          </w:pPr>
          <w:r w:rsidRPr="0043503F">
            <w:rPr>
              <w:color w:val="155078" w:themeColor="accent1"/>
            </w:rPr>
            <w:drawing>
              <wp:inline distT="0" distB="0" distL="0" distR="0" wp14:anchorId="2F2B71E9" wp14:editId="241839BC">
                <wp:extent cx="2674852" cy="792549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4852" cy="7925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6" w:type="pct"/>
        </w:tcPr>
        <w:p w:rsidR="000308BC" w:rsidRDefault="000308BC">
          <w:pPr>
            <w:pStyle w:val="Header"/>
            <w:jc w:val="right"/>
            <w:rPr>
              <w:color w:val="155078" w:themeColor="accent1"/>
            </w:rPr>
          </w:pPr>
        </w:p>
      </w:tc>
    </w:tr>
  </w:tbl>
  <w:p w:rsidR="000308BC" w:rsidRDefault="000308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3F" w:rsidRDefault="004350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yMDA3NjMwNzEHcpV0lIJTi4sz8/NACgxrAd0TqPEsAAAA"/>
    <w:docVar w:name="APWAFVersion" w:val="5.0"/>
  </w:docVars>
  <w:rsids>
    <w:rsidRoot w:val="00036411"/>
    <w:rsid w:val="000308BC"/>
    <w:rsid w:val="00036411"/>
    <w:rsid w:val="00052382"/>
    <w:rsid w:val="00061B24"/>
    <w:rsid w:val="0006568A"/>
    <w:rsid w:val="00076F0F"/>
    <w:rsid w:val="00084253"/>
    <w:rsid w:val="000D1F49"/>
    <w:rsid w:val="001176D3"/>
    <w:rsid w:val="001217A1"/>
    <w:rsid w:val="001727CA"/>
    <w:rsid w:val="002167C7"/>
    <w:rsid w:val="002309B7"/>
    <w:rsid w:val="002B3F92"/>
    <w:rsid w:val="002C56E6"/>
    <w:rsid w:val="00355288"/>
    <w:rsid w:val="00361E11"/>
    <w:rsid w:val="003B4744"/>
    <w:rsid w:val="003F0847"/>
    <w:rsid w:val="0040090B"/>
    <w:rsid w:val="0043503F"/>
    <w:rsid w:val="0046302A"/>
    <w:rsid w:val="004830BA"/>
    <w:rsid w:val="00487D2D"/>
    <w:rsid w:val="004A0A47"/>
    <w:rsid w:val="004D5D62"/>
    <w:rsid w:val="005112D0"/>
    <w:rsid w:val="00577E06"/>
    <w:rsid w:val="005A3BF7"/>
    <w:rsid w:val="005F2035"/>
    <w:rsid w:val="005F7990"/>
    <w:rsid w:val="0061320C"/>
    <w:rsid w:val="0063739C"/>
    <w:rsid w:val="00650259"/>
    <w:rsid w:val="00654B29"/>
    <w:rsid w:val="0068742F"/>
    <w:rsid w:val="006A4D9E"/>
    <w:rsid w:val="00770F25"/>
    <w:rsid w:val="007A35A8"/>
    <w:rsid w:val="007B0A85"/>
    <w:rsid w:val="007C6A52"/>
    <w:rsid w:val="007C6B62"/>
    <w:rsid w:val="007C6CCD"/>
    <w:rsid w:val="0082043E"/>
    <w:rsid w:val="008E203A"/>
    <w:rsid w:val="00911887"/>
    <w:rsid w:val="0091229C"/>
    <w:rsid w:val="00940E73"/>
    <w:rsid w:val="0098597D"/>
    <w:rsid w:val="009C685E"/>
    <w:rsid w:val="009F619A"/>
    <w:rsid w:val="009F6DDE"/>
    <w:rsid w:val="00A01C93"/>
    <w:rsid w:val="00A370A8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B3FAD"/>
    <w:rsid w:val="00E50ACC"/>
    <w:rsid w:val="00E61C09"/>
    <w:rsid w:val="00E677FE"/>
    <w:rsid w:val="00EB3B58"/>
    <w:rsid w:val="00EC7359"/>
    <w:rsid w:val="00EE3054"/>
    <w:rsid w:val="00F00606"/>
    <w:rsid w:val="00F01256"/>
    <w:rsid w:val="00F46B0E"/>
    <w:rsid w:val="00F74E55"/>
    <w:rsid w:val="00FB258D"/>
    <w:rsid w:val="00FC7475"/>
    <w:rsid w:val="00FE19C4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aybar\Downloads\tf6740595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55BBFC6379D4DBCB86D121122BEA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84399-B33A-45B8-8FAF-E5280F9E36FF}"/>
      </w:docPartPr>
      <w:docPartBody>
        <w:p w:rsidR="00CB5F2A" w:rsidRDefault="005E53B8">
          <w:pPr>
            <w:pStyle w:val="E55BBFC6379D4DBCB86D121122BEA70F"/>
          </w:pPr>
          <w:r w:rsidRPr="00AC1C69">
            <w:t>First Name</w:t>
          </w:r>
        </w:p>
      </w:docPartBody>
    </w:docPart>
    <w:docPart>
      <w:docPartPr>
        <w:name w:val="5FAB52C505DC4CC8A450881F2C048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93F4-02F7-4AFC-8EFD-63FF512AAEC0}"/>
      </w:docPartPr>
      <w:docPartBody>
        <w:p w:rsidR="00CB5F2A" w:rsidRDefault="005E53B8">
          <w:pPr>
            <w:pStyle w:val="5FAB52C505DC4CC8A450881F2C048CEA"/>
          </w:pPr>
          <w:r w:rsidRPr="00AC1C69">
            <w:t>Last Name</w:t>
          </w:r>
        </w:p>
      </w:docPartBody>
    </w:docPart>
    <w:docPart>
      <w:docPartPr>
        <w:name w:val="B6A24C59391B46BE8C3D2485B38D1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85D9D-DC4F-497C-8927-31B57AA801BB}"/>
      </w:docPartPr>
      <w:docPartBody>
        <w:p w:rsidR="00CB5F2A" w:rsidRDefault="005E53B8">
          <w:pPr>
            <w:pStyle w:val="B6A24C59391B46BE8C3D2485B38D14C4"/>
          </w:pPr>
          <w:r w:rsidRPr="00AC1C69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899"/>
    <w:rsid w:val="003126CD"/>
    <w:rsid w:val="00574899"/>
    <w:rsid w:val="005E53B8"/>
    <w:rsid w:val="00684166"/>
    <w:rsid w:val="00CB5F2A"/>
    <w:rsid w:val="00D66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5BBFC6379D4DBCB86D121122BEA70F">
    <w:name w:val="E55BBFC6379D4DBCB86D121122BEA70F"/>
  </w:style>
  <w:style w:type="paragraph" w:customStyle="1" w:styleId="5FAB52C505DC4CC8A450881F2C048CEA">
    <w:name w:val="5FAB52C505DC4CC8A450881F2C048CEA"/>
  </w:style>
  <w:style w:type="paragraph" w:customStyle="1" w:styleId="6429BF8FD4344B9AAEB265EC9A03D9AA">
    <w:name w:val="6429BF8FD4344B9AAEB265EC9A03D9AA"/>
  </w:style>
  <w:style w:type="paragraph" w:customStyle="1" w:styleId="DA4A8ACF5154485A86A9B0EE48F23093">
    <w:name w:val="DA4A8ACF5154485A86A9B0EE48F23093"/>
  </w:style>
  <w:style w:type="paragraph" w:customStyle="1" w:styleId="B6A24C59391B46BE8C3D2485B38D14C4">
    <w:name w:val="B6A24C59391B46BE8C3D2485B38D14C4"/>
  </w:style>
  <w:style w:type="paragraph" w:customStyle="1" w:styleId="3E45524608D64E6BA0245BAE68A626F6">
    <w:name w:val="3E45524608D64E6BA0245BAE68A626F6"/>
  </w:style>
  <w:style w:type="paragraph" w:customStyle="1" w:styleId="0D39D4AF275C43E28363289712D76E4B">
    <w:name w:val="0D39D4AF275C43E28363289712D76E4B"/>
  </w:style>
  <w:style w:type="paragraph" w:customStyle="1" w:styleId="9A59568BF9374AFBAC455E54D13CB05E">
    <w:name w:val="9A59568BF9374AFBAC455E54D13CB05E"/>
    <w:rsid w:val="005748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tf67405950</Template>
  <TotalTime>0</TotalTime>
  <Pages>1</Pages>
  <Words>48</Words>
  <Characters>294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2020-08-10T23:26:00Z</dcterms:created>
  <dcterms:modified xsi:type="dcterms:W3CDTF">2020-08-10T23:26:00Z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